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DC" w:rsidRDefault="007D58AC">
      <w:pPr>
        <w:pStyle w:val="Nagwek1"/>
        <w:keepNext w:val="0"/>
        <w:keepLines w:val="0"/>
        <w:spacing w:before="48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bibm0sljs9ja" w:colFirst="0" w:colLast="0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HARMONOGRAM</w:t>
      </w:r>
    </w:p>
    <w:p w:rsidR="00DB3CDC" w:rsidRDefault="007D58AC">
      <w:pPr>
        <w:pStyle w:val="Nagwek1"/>
        <w:keepNext w:val="0"/>
        <w:keepLines w:val="0"/>
        <w:spacing w:before="0"/>
        <w:jc w:val="center"/>
      </w:pPr>
      <w:bookmarkStart w:id="1" w:name="_j4nev1jqv5mz" w:colFirst="0" w:colLast="0"/>
      <w:bookmarkEnd w:id="1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egzaminacyjnej sesji zimowej oraz egzaminacyjnej sesji poprawkowej semestru zimowego 2025/26 w Instytucie Germanistyki UW</w:t>
      </w:r>
    </w:p>
    <w:p w:rsidR="00DB3CDC" w:rsidRDefault="007D58AC">
      <w:pPr>
        <w:spacing w:before="240" w:after="240"/>
      </w:pPr>
      <w:r>
        <w:t xml:space="preserve"> </w:t>
      </w:r>
    </w:p>
    <w:p w:rsidR="00DB3CDC" w:rsidRDefault="007D58AC">
      <w:pPr>
        <w:spacing w:before="240" w:after="24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Pisemne egzaminy certyfikacyjne z języków obcych:   26–27.01.2026</w:t>
      </w:r>
    </w:p>
    <w:p w:rsidR="00DB3CDC" w:rsidRDefault="007D58AC">
      <w:pPr>
        <w:spacing w:before="240" w:after="24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Pisemne egzaminy certyfikacyjne z języka angielskiego na poziomie B2:   21.02. 2026</w:t>
      </w:r>
    </w:p>
    <w:p w:rsidR="00DB3CDC" w:rsidRDefault="007D58AC">
      <w:pPr>
        <w:spacing w:before="240" w:after="240"/>
      </w:pPr>
      <w:r>
        <w:t xml:space="preserve"> </w:t>
      </w:r>
    </w:p>
    <w:p w:rsidR="004F250C" w:rsidRDefault="004F250C">
      <w:pPr>
        <w:spacing w:before="240" w:after="240"/>
      </w:pPr>
    </w:p>
    <w:p w:rsidR="004F250C" w:rsidRDefault="004F250C">
      <w:pPr>
        <w:spacing w:before="240" w:after="240"/>
      </w:pPr>
    </w:p>
    <w:tbl>
      <w:tblPr>
        <w:tblStyle w:val="a"/>
        <w:tblW w:w="13815" w:type="dxa"/>
        <w:tblInd w:w="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1785"/>
        <w:gridCol w:w="3000"/>
        <w:gridCol w:w="1545"/>
        <w:gridCol w:w="2535"/>
        <w:gridCol w:w="1590"/>
        <w:gridCol w:w="2505"/>
      </w:tblGrid>
      <w:tr w:rsidR="00DB3CDC">
        <w:trPr>
          <w:trHeight w:val="1035"/>
        </w:trPr>
        <w:tc>
          <w:tcPr>
            <w:tcW w:w="85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080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ind w:left="-60" w:right="-8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egzaminacyjna sesja zimowa</w:t>
            </w:r>
          </w:p>
          <w:p w:rsidR="00DB3CDC" w:rsidRDefault="007D58AC">
            <w:pPr>
              <w:ind w:left="-60" w:righ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(26.01.2026 – 8.02.2026)</w:t>
            </w:r>
          </w:p>
        </w:tc>
        <w:tc>
          <w:tcPr>
            <w:tcW w:w="4095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egzaminacyjna sesja poprawkowa</w:t>
            </w:r>
          </w:p>
          <w:p w:rsidR="00DB3CDC" w:rsidRDefault="007D58AC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(20.02.2026 – 1.03.2026)</w:t>
            </w:r>
          </w:p>
        </w:tc>
      </w:tr>
      <w:tr w:rsidR="00DB3CDC">
        <w:trPr>
          <w:trHeight w:val="1275"/>
        </w:trPr>
        <w:tc>
          <w:tcPr>
            <w:tcW w:w="85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Rok studiów</w:t>
            </w:r>
          </w:p>
          <w:p w:rsidR="00DB3CDC" w:rsidRDefault="007D58AC">
            <w:pPr>
              <w:spacing w:before="240" w:after="2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Tytuł, imię i nazwisko egzaminującego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i godz. egzaminu</w:t>
            </w:r>
            <w:r>
              <w:rPr>
                <w:b/>
                <w:bCs/>
                <w:sz w:val="20"/>
                <w:szCs w:val="20"/>
              </w:rPr>
              <w:br/>
              <w:t xml:space="preserve"> (od – do)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tryb stacjonarny (sala)/tryb zdalny (narzędzie)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i godz. egzaminu</w:t>
            </w:r>
            <w:r>
              <w:rPr>
                <w:b/>
                <w:bCs/>
                <w:sz w:val="20"/>
                <w:szCs w:val="20"/>
              </w:rPr>
              <w:br/>
              <w:t xml:space="preserve"> (od – do)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tryb stacjonarny/tryb zdalny</w:t>
            </w:r>
          </w:p>
        </w:tc>
      </w:tr>
      <w:tr w:rsidR="00DB3CDC">
        <w:trPr>
          <w:trHeight w:val="1050"/>
        </w:trPr>
        <w:tc>
          <w:tcPr>
            <w:tcW w:w="13815" w:type="dxa"/>
            <w:gridSpan w:val="7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STUDIA I STOPNIA</w:t>
            </w:r>
          </w:p>
        </w:tc>
      </w:tr>
      <w:tr w:rsidR="00DB3CDC">
        <w:trPr>
          <w:trHeight w:val="1695"/>
        </w:trPr>
        <w:tc>
          <w:tcPr>
            <w:tcW w:w="85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I rok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-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</w:tr>
      <w:tr w:rsidR="00DB3CDC">
        <w:trPr>
          <w:trHeight w:val="1695"/>
        </w:trPr>
        <w:tc>
          <w:tcPr>
            <w:tcW w:w="85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II rok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Analiza składni języka niemieckiego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prof. dr hab. Józef Wiktorowicz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29.01.2026</w:t>
            </w:r>
            <w:r w:rsidR="004F250C">
              <w:t xml:space="preserve">, godz. </w:t>
            </w:r>
            <w:r>
              <w:t>13.15 -14.15</w:t>
            </w:r>
          </w:p>
          <w:p w:rsidR="00DB3CDC" w:rsidRDefault="00DB3CDC">
            <w:pPr>
              <w:spacing w:before="240" w:after="240"/>
            </w:pP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4F250C">
            <w:pPr>
              <w:spacing w:before="240" w:after="240"/>
            </w:pPr>
            <w:r>
              <w:t>s</w:t>
            </w:r>
            <w:r w:rsidR="007D58AC">
              <w:t>tacjonarne</w:t>
            </w:r>
            <w:r>
              <w:t xml:space="preserve">,      </w:t>
            </w:r>
            <w:r w:rsidR="007D58AC">
              <w:t>egzamin pisemny</w:t>
            </w:r>
            <w:r>
              <w:t xml:space="preserve">,    </w:t>
            </w:r>
            <w:r>
              <w:t>sala Z520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26.02.2026</w:t>
            </w:r>
            <w:r w:rsidR="004F250C">
              <w:t xml:space="preserve">, godz. </w:t>
            </w:r>
            <w:r>
              <w:t>13.15 - 14.15</w:t>
            </w:r>
          </w:p>
          <w:p w:rsidR="00DB3CDC" w:rsidRDefault="00DB3CDC">
            <w:pPr>
              <w:spacing w:before="240" w:after="240"/>
            </w:pP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egzamin pisemny</w:t>
            </w:r>
            <w:r w:rsidR="004F250C">
              <w:t xml:space="preserve">,   </w:t>
            </w:r>
            <w:r w:rsidR="004F250C" w:rsidRPr="004F250C">
              <w:t>sala Z520</w:t>
            </w:r>
          </w:p>
        </w:tc>
      </w:tr>
      <w:tr w:rsidR="00DB3CDC">
        <w:trPr>
          <w:trHeight w:val="3195"/>
        </w:trPr>
        <w:tc>
          <w:tcPr>
            <w:tcW w:w="855" w:type="dxa"/>
            <w:vMerge w:val="restar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III rok</w:t>
            </w:r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Teoria i metodologia badań literackich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dr hab. Kamilla </w:t>
            </w:r>
            <w:proofErr w:type="spellStart"/>
            <w:r>
              <w:t>Najdek</w:t>
            </w:r>
            <w:proofErr w:type="spellEnd"/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  <w:p w:rsidR="00DB3CDC" w:rsidRDefault="00DB3CDC">
            <w:pPr>
              <w:spacing w:before="240" w:after="240"/>
            </w:pPr>
          </w:p>
          <w:p w:rsidR="00DB3CDC" w:rsidRDefault="00DB3CDC">
            <w:pPr>
              <w:spacing w:before="240" w:after="240"/>
            </w:pPr>
          </w:p>
          <w:p w:rsidR="00DB3CDC" w:rsidRDefault="007D58AC">
            <w:pPr>
              <w:spacing w:before="240" w:after="240"/>
            </w:pPr>
            <w:r>
              <w:t>dr Justyna Górny</w:t>
            </w:r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27.01.2026</w:t>
            </w:r>
            <w:r w:rsidR="004F250C">
              <w:t xml:space="preserve">, godz. </w:t>
            </w:r>
            <w:r>
              <w:t>13.15-14.45</w:t>
            </w:r>
            <w:r w:rsidR="004F250C">
              <w:t xml:space="preserve">       </w:t>
            </w:r>
          </w:p>
          <w:p w:rsidR="004F250C" w:rsidRDefault="004F250C">
            <w:pPr>
              <w:spacing w:before="240" w:after="240"/>
            </w:pPr>
          </w:p>
          <w:p w:rsidR="004F250C" w:rsidRDefault="004F250C">
            <w:pPr>
              <w:spacing w:before="240" w:after="240"/>
            </w:pPr>
          </w:p>
          <w:p w:rsidR="00DB3CDC" w:rsidRDefault="007D58AC" w:rsidP="004F250C">
            <w:pPr>
              <w:spacing w:before="240" w:after="240"/>
            </w:pPr>
            <w:r>
              <w:t>30.01.2026</w:t>
            </w:r>
            <w:r w:rsidR="004F250C">
              <w:t xml:space="preserve">, godz. </w:t>
            </w:r>
            <w:r>
              <w:t>13.15-14.45</w:t>
            </w:r>
            <w:r w:rsidR="004F250C">
              <w:t xml:space="preserve">,     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4F250C">
            <w:pPr>
              <w:spacing w:before="240" w:after="240"/>
            </w:pPr>
            <w:r>
              <w:t>s</w:t>
            </w:r>
            <w:r w:rsidR="007D58AC">
              <w:t>tacjonarnie</w:t>
            </w:r>
            <w:r>
              <w:t xml:space="preserve">,            </w:t>
            </w:r>
            <w:r w:rsidRPr="004F250C">
              <w:t>sala 1.012</w:t>
            </w:r>
          </w:p>
          <w:p w:rsidR="00DB3CDC" w:rsidRDefault="00DB3CDC">
            <w:pPr>
              <w:spacing w:before="240" w:after="240"/>
            </w:pPr>
          </w:p>
          <w:p w:rsidR="004F250C" w:rsidRDefault="004F250C" w:rsidP="004F250C">
            <w:pPr>
              <w:spacing w:before="240"/>
            </w:pPr>
          </w:p>
          <w:p w:rsidR="004F250C" w:rsidRDefault="004F250C" w:rsidP="004F250C">
            <w:pPr>
              <w:spacing w:before="240"/>
            </w:pPr>
          </w:p>
          <w:p w:rsidR="00DB3CDC" w:rsidRDefault="004F250C" w:rsidP="004F250C">
            <w:pPr>
              <w:spacing w:after="240"/>
            </w:pPr>
            <w:r>
              <w:t>s</w:t>
            </w:r>
            <w:r w:rsidR="007D58AC">
              <w:t>tacjonarnie</w:t>
            </w:r>
            <w:r>
              <w:t xml:space="preserve">, </w:t>
            </w:r>
            <w:r w:rsidR="007D58AC">
              <w:t xml:space="preserve"> </w:t>
            </w:r>
            <w:r>
              <w:t xml:space="preserve">          </w:t>
            </w:r>
            <w:r w:rsidRPr="004F250C">
              <w:t>sala 1.217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20.02.2026</w:t>
            </w:r>
            <w:r w:rsidR="004F250C">
              <w:t xml:space="preserve">, godz. </w:t>
            </w:r>
            <w:r>
              <w:t>11.15 - 12.15</w:t>
            </w:r>
            <w:r w:rsidR="004F250C">
              <w:t xml:space="preserve">       </w:t>
            </w:r>
          </w:p>
          <w:p w:rsidR="00DB3CDC" w:rsidRDefault="00DB3CDC">
            <w:pPr>
              <w:spacing w:before="240" w:after="240"/>
            </w:pPr>
          </w:p>
          <w:p w:rsidR="004F250C" w:rsidRDefault="004F250C">
            <w:pPr>
              <w:spacing w:before="240" w:after="240"/>
            </w:pPr>
          </w:p>
          <w:p w:rsidR="00DB3CDC" w:rsidRDefault="007D58AC">
            <w:pPr>
              <w:spacing w:before="240" w:after="240"/>
            </w:pPr>
            <w:r>
              <w:t>24.02</w:t>
            </w:r>
            <w:r w:rsidR="004F250C">
              <w:t xml:space="preserve">.2026, godz. </w:t>
            </w:r>
            <w:r>
              <w:t>15.00</w:t>
            </w:r>
            <w:r w:rsidR="004F250C">
              <w:t xml:space="preserve"> </w:t>
            </w:r>
          </w:p>
          <w:p w:rsidR="00DB3CDC" w:rsidRDefault="00DB3CDC">
            <w:pPr>
              <w:spacing w:before="240" w:after="240"/>
            </w:pP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4F250C">
            <w:pPr>
              <w:spacing w:before="240" w:after="240"/>
            </w:pPr>
            <w:r>
              <w:t>s</w:t>
            </w:r>
            <w:r w:rsidR="007D58AC">
              <w:t>tacjonarnie</w:t>
            </w:r>
            <w:r>
              <w:t xml:space="preserve">,            </w:t>
            </w:r>
            <w:r w:rsidRPr="004F250C">
              <w:t>sala 3.318</w:t>
            </w:r>
          </w:p>
          <w:p w:rsidR="00DB3CDC" w:rsidRDefault="00DB3CDC">
            <w:pPr>
              <w:spacing w:before="240" w:after="240"/>
            </w:pPr>
          </w:p>
          <w:p w:rsidR="00DB3CDC" w:rsidRDefault="00DB3CDC" w:rsidP="004F250C">
            <w:pPr>
              <w:spacing w:before="240"/>
            </w:pPr>
          </w:p>
          <w:p w:rsidR="00DB3CDC" w:rsidRDefault="00DB3CDC" w:rsidP="004F250C">
            <w:pPr>
              <w:spacing w:after="240"/>
            </w:pPr>
          </w:p>
          <w:p w:rsidR="00DB3CDC" w:rsidRDefault="004F250C">
            <w:pPr>
              <w:spacing w:before="240" w:after="240"/>
            </w:pPr>
            <w:r>
              <w:t>s</w:t>
            </w:r>
            <w:r w:rsidR="007D58AC">
              <w:t>tacjonarnie</w:t>
            </w:r>
            <w:r>
              <w:t xml:space="preserve">,            </w:t>
            </w:r>
            <w:r w:rsidRPr="004F250C">
              <w:t>sala 3.318</w:t>
            </w:r>
          </w:p>
        </w:tc>
      </w:tr>
      <w:tr w:rsidR="00DB3CDC">
        <w:trPr>
          <w:trHeight w:val="2985"/>
        </w:trPr>
        <w:tc>
          <w:tcPr>
            <w:tcW w:w="855" w:type="dxa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3CDC" w:rsidRDefault="00DB3CDC"/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Komparatystyka kulturowa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dr hab. prof. ucz. Małgorzata Filipowicz</w:t>
            </w:r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  <w:p w:rsidR="004F250C" w:rsidRDefault="004F250C">
            <w:pPr>
              <w:spacing w:before="240" w:after="240"/>
            </w:pPr>
          </w:p>
          <w:p w:rsidR="00DB3CDC" w:rsidRDefault="007D58AC">
            <w:pPr>
              <w:spacing w:before="240" w:after="240"/>
            </w:pPr>
            <w:r>
              <w:t xml:space="preserve">dr hab. prof. ucz. Joanna </w:t>
            </w:r>
            <w:proofErr w:type="spellStart"/>
            <w:r>
              <w:t>Godlewicz</w:t>
            </w:r>
            <w:proofErr w:type="spellEnd"/>
            <w:r>
              <w:t>-Adamiec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28.01.2026, godz.  12.00-12.30</w:t>
            </w:r>
          </w:p>
          <w:p w:rsidR="00DB3CDC" w:rsidRDefault="00DB3CDC">
            <w:pPr>
              <w:spacing w:before="240" w:after="240"/>
            </w:pPr>
          </w:p>
          <w:p w:rsidR="004F250C" w:rsidRDefault="004F250C" w:rsidP="004F250C">
            <w:pPr>
              <w:spacing w:before="240"/>
            </w:pPr>
          </w:p>
          <w:p w:rsidR="00DB3CDC" w:rsidRDefault="007D58AC" w:rsidP="004F250C">
            <w:pPr>
              <w:spacing w:after="240"/>
            </w:pPr>
            <w:r>
              <w:t>4.02.2026</w:t>
            </w:r>
            <w:r w:rsidR="004F250C">
              <w:t xml:space="preserve">, godz. </w:t>
            </w:r>
            <w:r>
              <w:t>12.00-13.00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stacjonarnie, </w:t>
            </w:r>
            <w:r w:rsidR="004F250C">
              <w:t xml:space="preserve">            </w:t>
            </w:r>
            <w:r>
              <w:t>sala 3</w:t>
            </w:r>
            <w:r w:rsidR="004F250C">
              <w:t>.</w:t>
            </w:r>
            <w:r>
              <w:t>210</w:t>
            </w:r>
          </w:p>
          <w:p w:rsidR="00DB3CDC" w:rsidRDefault="00DB3CDC">
            <w:pPr>
              <w:spacing w:before="240" w:after="240"/>
            </w:pPr>
          </w:p>
          <w:p w:rsidR="00DB3CDC" w:rsidRDefault="00DB3CDC">
            <w:pPr>
              <w:spacing w:before="240" w:after="240"/>
            </w:pPr>
          </w:p>
          <w:p w:rsidR="00DB3CDC" w:rsidRDefault="007D58AC">
            <w:pPr>
              <w:spacing w:before="240" w:after="240"/>
            </w:pPr>
            <w:r>
              <w:t xml:space="preserve">stacjonarnie, </w:t>
            </w:r>
            <w:r w:rsidR="004F250C">
              <w:t xml:space="preserve">           </w:t>
            </w:r>
            <w:r>
              <w:t>sala 1.217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bookmarkStart w:id="2" w:name="_GoBack"/>
            <w:bookmarkEnd w:id="2"/>
            <w:r>
              <w:t>27.02.2026</w:t>
            </w:r>
            <w:r w:rsidR="004F250C">
              <w:t xml:space="preserve">, godz. </w:t>
            </w:r>
            <w:r>
              <w:t>13.00-13.30</w:t>
            </w:r>
          </w:p>
          <w:p w:rsidR="00DB3CDC" w:rsidRDefault="00DB3CDC">
            <w:pPr>
              <w:spacing w:before="240" w:after="240"/>
            </w:pPr>
          </w:p>
          <w:p w:rsidR="004F250C" w:rsidRDefault="004F250C" w:rsidP="004F250C">
            <w:pPr>
              <w:spacing w:before="240"/>
            </w:pPr>
          </w:p>
          <w:p w:rsidR="00DB3CDC" w:rsidRDefault="007D58AC" w:rsidP="004F250C">
            <w:pPr>
              <w:spacing w:after="240"/>
            </w:pPr>
            <w:r>
              <w:t>23.02.2026</w:t>
            </w:r>
            <w:r w:rsidR="004F250C">
              <w:t xml:space="preserve">, godz. </w:t>
            </w:r>
            <w:r>
              <w:t>12.00-13.00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stacjonarnie, </w:t>
            </w:r>
            <w:r w:rsidR="004F250C">
              <w:t xml:space="preserve">           </w:t>
            </w:r>
            <w:r>
              <w:t>sala 3</w:t>
            </w:r>
            <w:r w:rsidR="004F250C">
              <w:t>.</w:t>
            </w:r>
            <w:r>
              <w:t>022</w:t>
            </w:r>
          </w:p>
          <w:p w:rsidR="00DB3CDC" w:rsidRDefault="00DB3CDC">
            <w:pPr>
              <w:spacing w:before="240" w:after="240"/>
            </w:pPr>
          </w:p>
          <w:p w:rsidR="00DB3CDC" w:rsidRDefault="00DB3CDC">
            <w:pPr>
              <w:spacing w:before="240" w:after="240"/>
            </w:pPr>
          </w:p>
          <w:p w:rsidR="00DB3CDC" w:rsidRDefault="007D58AC">
            <w:pPr>
              <w:spacing w:before="240" w:after="240"/>
            </w:pPr>
            <w:r>
              <w:t>stacjonarnie,</w:t>
            </w:r>
            <w:r w:rsidR="004F250C">
              <w:t xml:space="preserve">           </w:t>
            </w:r>
            <w:r>
              <w:t xml:space="preserve"> sala 2.051</w:t>
            </w:r>
          </w:p>
        </w:tc>
      </w:tr>
      <w:tr w:rsidR="00DB3CDC">
        <w:trPr>
          <w:trHeight w:val="945"/>
        </w:trPr>
        <w:tc>
          <w:tcPr>
            <w:tcW w:w="13815" w:type="dxa"/>
            <w:gridSpan w:val="7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STUDIA II STOPNIA</w:t>
            </w:r>
          </w:p>
        </w:tc>
      </w:tr>
      <w:tr w:rsidR="00DB3CDC">
        <w:trPr>
          <w:trHeight w:val="3855"/>
        </w:trPr>
        <w:tc>
          <w:tcPr>
            <w:tcW w:w="85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I rok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korespondencja sztuk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dr hab. prof. ucz. Małgorzata Filipowicz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26.01.2026</w:t>
            </w:r>
            <w:r w:rsidR="004F250C">
              <w:t>, godz. 11.00-11.30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4F250C">
            <w:pPr>
              <w:spacing w:before="240" w:after="240"/>
            </w:pPr>
            <w:r>
              <w:t>s</w:t>
            </w:r>
            <w:r w:rsidR="007D58AC">
              <w:t>tacjonarnie</w:t>
            </w:r>
            <w:r>
              <w:t xml:space="preserve">,            </w:t>
            </w:r>
            <w:r>
              <w:t>sala 3</w:t>
            </w:r>
            <w:r>
              <w:t>.</w:t>
            </w:r>
            <w:r>
              <w:t>022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>27.02.2026</w:t>
            </w:r>
            <w:r w:rsidR="004F250C">
              <w:t xml:space="preserve">, godz. </w:t>
            </w:r>
            <w:r>
              <w:t>13.30-14.00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4F250C">
            <w:pPr>
              <w:spacing w:before="240" w:after="240"/>
            </w:pPr>
            <w:r>
              <w:t>s</w:t>
            </w:r>
            <w:r w:rsidR="007D58AC">
              <w:t>tacjonarnie</w:t>
            </w:r>
            <w:r>
              <w:t xml:space="preserve">,            </w:t>
            </w:r>
            <w:r w:rsidRPr="004F250C">
              <w:t>sala 3022</w:t>
            </w:r>
          </w:p>
        </w:tc>
      </w:tr>
      <w:tr w:rsidR="00DB3CDC">
        <w:trPr>
          <w:trHeight w:val="2385"/>
        </w:trPr>
        <w:tc>
          <w:tcPr>
            <w:tcW w:w="855" w:type="dxa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lastRenderedPageBreak/>
              <w:t>II rok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:rsidR="00DB3CDC" w:rsidRDefault="007D58AC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:rsidR="00DB3CDC" w:rsidRDefault="004F250C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  <w:p w:rsidR="00DB3CDC" w:rsidRDefault="007D58AC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:rsidR="00DB3CDC" w:rsidRDefault="007D58AC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AF1DD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F2DBDB"/>
            <w:tcMar>
              <w:top w:w="20" w:type="dxa"/>
              <w:left w:w="80" w:type="dxa"/>
              <w:bottom w:w="20" w:type="dxa"/>
              <w:right w:w="80" w:type="dxa"/>
            </w:tcMar>
          </w:tcPr>
          <w:p w:rsidR="00DB3CDC" w:rsidRDefault="007D58AC">
            <w:pPr>
              <w:spacing w:before="240" w:after="240"/>
            </w:pPr>
            <w:r>
              <w:t xml:space="preserve"> </w:t>
            </w:r>
          </w:p>
        </w:tc>
      </w:tr>
    </w:tbl>
    <w:p w:rsidR="00DB3CDC" w:rsidRDefault="007D58AC">
      <w:pPr>
        <w:spacing w:before="240" w:after="240"/>
      </w:pPr>
      <w:r>
        <w:t xml:space="preserve"> </w:t>
      </w:r>
    </w:p>
    <w:p w:rsidR="00DB3CDC" w:rsidRDefault="007D58AC">
      <w:pPr>
        <w:spacing w:before="240" w:after="24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:rsidR="00DB3CDC" w:rsidRDefault="007D58AC">
      <w:pPr>
        <w:spacing w:before="240" w:after="24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</w:t>
      </w:r>
    </w:p>
    <w:p w:rsidR="00DB3CDC" w:rsidRDefault="007D58AC">
      <w:pPr>
        <w:spacing w:before="240" w:after="240"/>
        <w:rPr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</w:p>
    <w:p w:rsidR="00DB3CDC" w:rsidRDefault="00DB3CDC"/>
    <w:sectPr w:rsidR="00DB3CDC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16DEA4-B95E-49FD-AD88-93935203A68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A42CE8B-F3FD-4E21-9017-DA255126F3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B3CDC"/>
    <w:rsid w:val="004F250C"/>
    <w:rsid w:val="007D58AC"/>
    <w:rsid w:val="00DB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654F98DD</Template>
  <TotalTime>0</TotalTime>
  <Pages>4</Pages>
  <Words>272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Sobańska</dc:creator>
  <cp:lastModifiedBy>Joanna Sobańska</cp:lastModifiedBy>
  <cp:revision>2</cp:revision>
  <dcterms:created xsi:type="dcterms:W3CDTF">2025-11-28T07:54:00Z</dcterms:created>
  <dcterms:modified xsi:type="dcterms:W3CDTF">2025-11-28T07:54:00Z</dcterms:modified>
</cp:coreProperties>
</file>