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BIPu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7A7DF43C" w:rsidR="00644F33" w:rsidRPr="00811922" w:rsidRDefault="009003B9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AEC27D0" w14:textId="77777777" w:rsidTr="00B42844">
        <w:tc>
          <w:tcPr>
            <w:tcW w:w="1960" w:type="pct"/>
            <w:vAlign w:val="bottom"/>
          </w:tcPr>
          <w:p w14:paraId="2DFB28C4" w14:textId="0AF128A7" w:rsidR="00644F33" w:rsidRDefault="00644F33" w:rsidP="00644F33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Kod Erasmus instytucji organizatora BIP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7B5F5" w14:textId="77777777" w:rsidR="00644F33" w:rsidRPr="00811922" w:rsidRDefault="00644F33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B42844">
        <w:tc>
          <w:tcPr>
            <w:tcW w:w="1960" w:type="pct"/>
            <w:vAlign w:val="bottom"/>
          </w:tcPr>
          <w:p w14:paraId="3224361A" w14:textId="31C58301" w:rsidR="00B42844" w:rsidRDefault="00B42844" w:rsidP="00B42844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BIP ID (</w:t>
            </w:r>
            <w:r w:rsidRPr="00B42844">
              <w:rPr>
                <w:rFonts w:cstheme="minorHAnsi"/>
                <w:i/>
                <w:sz w:val="22"/>
                <w:szCs w:val="22"/>
              </w:rPr>
              <w:t>dane organizatora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1A009EFB" w14:textId="71FDD6BE" w:rsidR="009003B9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644F33" w:rsidRPr="00811922" w14:paraId="17D1CB93" w14:textId="77777777" w:rsidTr="00B42844">
        <w:tc>
          <w:tcPr>
            <w:tcW w:w="1960" w:type="pct"/>
            <w:vAlign w:val="bottom"/>
          </w:tcPr>
          <w:p w14:paraId="163803A6" w14:textId="77777777" w:rsidR="00644F33" w:rsidRDefault="00644F33" w:rsidP="00644F33">
            <w:pPr>
              <w:pStyle w:val="Wcicienormalne"/>
              <w:ind w:left="0" w:right="-5024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0A8A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40FF4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4B71E" w14:textId="77777777" w:rsidR="00644F33" w:rsidRPr="00811922" w:rsidRDefault="00644F33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B42844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181C074F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 w:rsidR="0071536B">
              <w:rPr>
                <w:rFonts w:cstheme="minorHAnsi"/>
                <w:sz w:val="22"/>
                <w:szCs w:val="22"/>
              </w:rPr>
              <w:t xml:space="preserve"> (imię, nazwisko, tel., e-</w:t>
            </w:r>
            <w:r>
              <w:rPr>
                <w:rFonts w:cstheme="minorHAnsi"/>
                <w:sz w:val="22"/>
                <w:szCs w:val="22"/>
              </w:rPr>
              <w:t>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0D182788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(min.</w:t>
            </w:r>
            <w:r w:rsidR="006A2677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>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F1714E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osoby odpowiedzialnej za organizację BIPu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58FC3747" w14:textId="0805C1C6" w:rsidR="004C4AE2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p w14:paraId="0B95A840" w14:textId="7507E131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p w14:paraId="1F975BCD" w14:textId="5D2BA64F" w:rsidR="0071536B" w:rsidRDefault="00105857" w:rsidP="00427435">
      <w:pPr>
        <w:rPr>
          <w:rFonts w:cstheme="minorHAnsi"/>
          <w:sz w:val="22"/>
          <w:szCs w:val="22"/>
        </w:rPr>
      </w:pPr>
      <w:r>
        <w:rPr>
          <w:rFonts w:cstheme="minorHAnsi"/>
          <w:noProof/>
        </w:rPr>
        <w:object w:dxaOrig="1440" w:dyaOrig="1440" w14:anchorId="508454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0;margin-top:0;width:399.65pt;height:270.7pt;z-index:251659264;mso-wrap-edited:f;mso-width-percent:0;mso-height-percent:0;mso-position-horizontal:left;mso-position-horizontal-relative:text;mso-position-vertical-relative:text;mso-width-percent:0;mso-height-percent:0">
            <v:imagedata r:id="rId11" o:title=""/>
            <w10:wrap type="square" side="right"/>
          </v:shape>
          <o:OLEObject Type="Embed" ProgID="Excel.Sheet.12" ShapeID="_x0000_s2050" DrawAspect="Content" ObjectID="_1769969341" r:id="rId12"/>
        </w:object>
      </w:r>
    </w:p>
    <w:p w14:paraId="63E7D9AD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FFE9CA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9AEDE68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33CBFEEF" w14:textId="77777777" w:rsidR="0071536B" w:rsidRPr="0071536B" w:rsidRDefault="0071536B" w:rsidP="0071536B">
      <w:pPr>
        <w:jc w:val="center"/>
        <w:rPr>
          <w:rFonts w:cstheme="minorHAnsi"/>
          <w:sz w:val="22"/>
          <w:szCs w:val="22"/>
        </w:rPr>
      </w:pPr>
    </w:p>
    <w:p w14:paraId="7B5C0B76" w14:textId="77777777" w:rsidR="0071536B" w:rsidRPr="0071536B" w:rsidRDefault="0071536B" w:rsidP="0071536B">
      <w:pPr>
        <w:rPr>
          <w:rFonts w:cstheme="minorHAnsi"/>
          <w:sz w:val="22"/>
          <w:szCs w:val="22"/>
        </w:rPr>
      </w:pPr>
    </w:p>
    <w:p w14:paraId="6E980C66" w14:textId="1530B9E9" w:rsidR="0071536B" w:rsidRDefault="0071536B" w:rsidP="00427435">
      <w:pPr>
        <w:rPr>
          <w:rFonts w:cstheme="minorHAnsi"/>
          <w:sz w:val="22"/>
          <w:szCs w:val="22"/>
        </w:rPr>
      </w:pPr>
    </w:p>
    <w:p w14:paraId="0958E5DB" w14:textId="77777777" w:rsidR="004C4AE2" w:rsidRDefault="0071536B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textWrapping" w:clear="all"/>
      </w:r>
    </w:p>
    <w:sectPr w:rsidR="004C4AE2" w:rsidSect="0022255E">
      <w:headerReference w:type="default" r:id="rId13"/>
      <w:footerReference w:type="default" r:id="rId14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1C118" w14:textId="77777777" w:rsidR="00105857" w:rsidRDefault="00105857" w:rsidP="000172E5">
      <w:pPr>
        <w:spacing w:after="0" w:line="240" w:lineRule="auto"/>
      </w:pPr>
      <w:r>
        <w:separator/>
      </w:r>
    </w:p>
  </w:endnote>
  <w:endnote w:type="continuationSeparator" w:id="0">
    <w:p w14:paraId="5FF74992" w14:textId="77777777" w:rsidR="00105857" w:rsidRDefault="0010585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5EEE75-A8AA-AF48-BFDB-B5C86140942F}"/>
    <w:embedBold r:id="rId2" w:fontKey="{50BDB0FE-1427-6F4B-8643-BA057FF954F3}"/>
    <w:embedItalic r:id="rId3" w:fontKey="{70555DF7-F834-D94E-8BD5-00190101DEE9}"/>
    <w:embedBoldItalic r:id="rId4" w:fontKey="{7C197CBF-6D23-6E41-BA72-C339030BD7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42EC464-468E-E941-A25C-59B4AF6280E9}"/>
    <w:embedBold r:id="rId6" w:fontKey="{4D6A66BA-B519-794E-B070-E032C1091E4E}"/>
    <w:embedItalic r:id="rId7" w:fontKey="{8F18EBD6-5347-A94A-8280-E9F068E776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0D3A1572-D40B-8D44-A96C-B4BCD1BF8D4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5496F782-4443-F84A-9179-E94DBBCDF0A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582D835C-7B99-AE47-A2A3-BE17F42FDA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60777912-D52D-2046-B0AD-A11364FD26BA}"/>
    <w:embedBold r:id="rId12" w:fontKey="{58EAAAFA-BC26-994F-A026-720A1BBFF8A8}"/>
    <w:embedItalic r:id="rId13" w:fontKey="{F7D92372-B784-CE46-B8D9-E562A2629A0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B7ADAF02-C7D0-0245-8531-E9E03F4D49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476A1A5-88FF-5443-BAE4-F9FD0DE976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38BDB5E6-47C6-DC4D-BCB0-B3B16C5E811B}"/>
    <w:embedBold r:id="rId17" w:fontKey="{842404BC-42FC-C341-A04D-74AB055D3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29C99" w14:textId="77777777" w:rsidR="00105857" w:rsidRDefault="00105857" w:rsidP="000172E5">
      <w:pPr>
        <w:spacing w:after="0" w:line="240" w:lineRule="auto"/>
      </w:pPr>
      <w:r>
        <w:separator/>
      </w:r>
    </w:p>
  </w:footnote>
  <w:footnote w:type="continuationSeparator" w:id="0">
    <w:p w14:paraId="18A1ADEE" w14:textId="77777777" w:rsidR="00105857" w:rsidRDefault="0010585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71536B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 program intensywny</w:t>
          </w:r>
        </w:p>
        <w:p w14:paraId="20222FCB" w14:textId="77777777" w:rsidR="00B337A2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 w:rsidR="0071536B"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KA131/2022</w:t>
          </w:r>
        </w:p>
        <w:p w14:paraId="6EF8B8F6" w14:textId="25A2C1B2" w:rsidR="0071536B" w:rsidRPr="0071470D" w:rsidRDefault="0071536B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Rok akademicki 2023/24</w:t>
          </w: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773898">
    <w:abstractNumId w:val="11"/>
  </w:num>
  <w:num w:numId="2" w16cid:durableId="680737928">
    <w:abstractNumId w:val="7"/>
  </w:num>
  <w:num w:numId="3" w16cid:durableId="588469855">
    <w:abstractNumId w:val="15"/>
  </w:num>
  <w:num w:numId="4" w16cid:durableId="384184094">
    <w:abstractNumId w:val="12"/>
  </w:num>
  <w:num w:numId="5" w16cid:durableId="1255505859">
    <w:abstractNumId w:val="13"/>
  </w:num>
  <w:num w:numId="6" w16cid:durableId="166023758">
    <w:abstractNumId w:val="19"/>
  </w:num>
  <w:num w:numId="7" w16cid:durableId="90249321">
    <w:abstractNumId w:val="6"/>
  </w:num>
  <w:num w:numId="8" w16cid:durableId="1873348005">
    <w:abstractNumId w:val="10"/>
  </w:num>
  <w:num w:numId="9" w16cid:durableId="1567372684">
    <w:abstractNumId w:val="17"/>
  </w:num>
  <w:num w:numId="10" w16cid:durableId="236137099">
    <w:abstractNumId w:val="1"/>
  </w:num>
  <w:num w:numId="11" w16cid:durableId="125122957">
    <w:abstractNumId w:val="5"/>
  </w:num>
  <w:num w:numId="12" w16cid:durableId="659887139">
    <w:abstractNumId w:val="0"/>
  </w:num>
  <w:num w:numId="13" w16cid:durableId="218177832">
    <w:abstractNumId w:val="2"/>
  </w:num>
  <w:num w:numId="14" w16cid:durableId="2029332568">
    <w:abstractNumId w:val="9"/>
  </w:num>
  <w:num w:numId="15" w16cid:durableId="1551963948">
    <w:abstractNumId w:val="8"/>
  </w:num>
  <w:num w:numId="16" w16cid:durableId="1726946034">
    <w:abstractNumId w:val="16"/>
  </w:num>
  <w:num w:numId="17" w16cid:durableId="636764885">
    <w:abstractNumId w:val="3"/>
  </w:num>
  <w:num w:numId="18" w16cid:durableId="1873685011">
    <w:abstractNumId w:val="21"/>
  </w:num>
  <w:num w:numId="19" w16cid:durableId="1371608531">
    <w:abstractNumId w:val="18"/>
  </w:num>
  <w:num w:numId="20" w16cid:durableId="1396392777">
    <w:abstractNumId w:val="14"/>
  </w:num>
  <w:num w:numId="21" w16cid:durableId="1287783111">
    <w:abstractNumId w:val="20"/>
  </w:num>
  <w:num w:numId="22" w16cid:durableId="198824308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removePersonalInformation/>
  <w:removeDateAndTime/>
  <w:displayBackgroundShape/>
  <w:embedTrueTypeFonts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05857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2255E"/>
    <w:rsid w:val="00223FFE"/>
    <w:rsid w:val="002B19CD"/>
    <w:rsid w:val="002C272B"/>
    <w:rsid w:val="002C56E6"/>
    <w:rsid w:val="00311D4F"/>
    <w:rsid w:val="00337E2F"/>
    <w:rsid w:val="0034390E"/>
    <w:rsid w:val="00344849"/>
    <w:rsid w:val="00361E11"/>
    <w:rsid w:val="003769BA"/>
    <w:rsid w:val="003C72C6"/>
    <w:rsid w:val="003E4AD1"/>
    <w:rsid w:val="003F0847"/>
    <w:rsid w:val="0040090B"/>
    <w:rsid w:val="00404C0B"/>
    <w:rsid w:val="004070C0"/>
    <w:rsid w:val="004135B4"/>
    <w:rsid w:val="00427435"/>
    <w:rsid w:val="0046302A"/>
    <w:rsid w:val="00487D2D"/>
    <w:rsid w:val="004C4AE2"/>
    <w:rsid w:val="004D3BC8"/>
    <w:rsid w:val="004D5D62"/>
    <w:rsid w:val="00502E9C"/>
    <w:rsid w:val="005112D0"/>
    <w:rsid w:val="00514BA7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37200"/>
    <w:rsid w:val="0063739C"/>
    <w:rsid w:val="00644F33"/>
    <w:rsid w:val="006A2677"/>
    <w:rsid w:val="00712481"/>
    <w:rsid w:val="0071470D"/>
    <w:rsid w:val="007147D7"/>
    <w:rsid w:val="0071536B"/>
    <w:rsid w:val="00735E8C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40E73"/>
    <w:rsid w:val="009512C6"/>
    <w:rsid w:val="00951A5A"/>
    <w:rsid w:val="0097038E"/>
    <w:rsid w:val="0098597D"/>
    <w:rsid w:val="009D6E03"/>
    <w:rsid w:val="009F0C5E"/>
    <w:rsid w:val="009F619A"/>
    <w:rsid w:val="009F6DDE"/>
    <w:rsid w:val="00A1714F"/>
    <w:rsid w:val="00A370A8"/>
    <w:rsid w:val="00A45F85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C09"/>
    <w:rsid w:val="00EB3B58"/>
    <w:rsid w:val="00EC7359"/>
    <w:rsid w:val="00EE3054"/>
    <w:rsid w:val="00F00606"/>
    <w:rsid w:val="00F01256"/>
    <w:rsid w:val="00F1714E"/>
    <w:rsid w:val="00F330B9"/>
    <w:rsid w:val="00F71458"/>
    <w:rsid w:val="00FC68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Arkusz_programu_Microsoft_Excel.xls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EE806-AEB9-49D8-9497-AF2ACC84E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C:\Users\Ewa\AppData\Roaming\Microsoft\Templates\Formularz członkowski.dotx</Template>
  <TotalTime>0</TotalTime>
  <Pages>2</Pages>
  <Words>144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2024-02-20T20:23:00Z</dcterms:created>
  <dcterms:modified xsi:type="dcterms:W3CDTF">2024-02-20T20:23:00Z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